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CED" w:rsidRDefault="001D6CED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Fumetto 1 16" o:spid="_x0000_s1026" type="#_x0000_t61" style="position:absolute;margin-left:396pt;margin-top:55.5pt;width:99pt;height:20.55pt;z-index:251660288;visibility:visible;v-text-anchor:middle" adj="21602,31785" strokecolor="#70ad47" strokeweight="1pt">
            <v:textbox>
              <w:txbxContent>
                <w:p w:rsidR="001D6CED" w:rsidRDefault="001D6CE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Düsseldorferhütte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7" o:spid="_x0000_s1027" type="#_x0000_t32" style="position:absolute;margin-left:453.65pt;margin-top:250.95pt;width:9.45pt;height:30.05pt;flip:y;z-index:251654144;visibility:visible" strokecolor="red" strokeweight="4.5pt">
            <v:stroke endarrow="block" joinstyle="miter"/>
          </v:shape>
        </w:pict>
      </w:r>
      <w:r>
        <w:rPr>
          <w:noProof/>
          <w:lang w:eastAsia="it-IT"/>
        </w:rPr>
        <w:pict>
          <v:shape id="Connettore 2 8" o:spid="_x0000_s1028" type="#_x0000_t32" style="position:absolute;margin-left:371.35pt;margin-top:257.3pt;width:19.8pt;height:19pt;flip:x;z-index:251655168;visibility:visible" strokecolor="red" strokeweight="4.5pt">
            <v:stroke endarrow="block" joinstyle="miter"/>
          </v:shape>
        </w:pict>
      </w:r>
      <w:r>
        <w:rPr>
          <w:noProof/>
          <w:lang w:eastAsia="it-IT"/>
        </w:rPr>
        <w:pict>
          <v:shape id="Figura a mano libera 28" o:spid="_x0000_s1029" style="position:absolute;margin-left:290.65pt;margin-top:315.85pt;width:59.35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3900,281354" path="m733530,281354v6699,-16747,22648,-32386,20097,-50242c751919,219157,732508,219038,723482,211015,620243,119247,701461,176237,633047,130629,631598,123385,621777,63482,612950,50242,597477,27032,574903,14829,552660,,523240,4903,483963,2973,462225,30145v-6617,8271,-6699,20097,-10049,30145c448827,120580,453970,181950,442128,241160v-2368,11842,-17381,-18378,-20097,-30145c375645,10011,443261,170292,391886,80387,384454,67381,384883,47468,371789,40193,351085,28691,324897,33494,301451,30145v-13398,3349,-29800,954,-40193,10048c243081,56098,234462,80386,221064,100483v-6699,10049,-10048,23447,-20097,30146c131864,176697,163591,163184,110532,180870l,170822e" filled="f" strokecolor="#002060" strokeweight="3pt">
            <v:stroke joinstyle="miter"/>
            <v:path arrowok="t" o:connecttype="custom" o:connectlocs="733530,281354;753627,231112;723482,211015;633047,130629;612950,50242;552660,0;462225,30145;452176,60290;442128,241160;422031,211015;391886,80387;371789,40193;301451,30145;261258,40193;221064,100483;200967,130629;110532,180870;0,170822" o:connectangles="0,0,0,0,0,0,0,0,0,0,0,0,0,0,0,0,0,0"/>
          </v:shape>
        </w:pict>
      </w:r>
      <w:r>
        <w:rPr>
          <w:noProof/>
          <w:lang w:eastAsia="it-IT"/>
        </w:rPr>
        <w:pict>
          <v:shape id="Figura a mano libera 27" o:spid="_x0000_s1030" style="position:absolute;margin-left:344.45pt;margin-top:217.7pt;width:1in;height:11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1487156" path="m914400,c874207,3350,833369,2139,793820,10049v-11842,2368,-21119,12073,-30145,20096c742433,49027,719150,66788,703385,90436v-6699,10048,-11557,21606,-20097,30145c674749,129120,663191,133978,653143,140677v-6699,10048,-12366,20867,-20097,30145c610509,197867,597061,199035,582805,231112v-8604,19358,-8346,42665,-20097,60291l502418,381838v-6699,10048,-11558,21606,-20097,30145c472273,422031,461273,431211,452176,442128v-28709,34450,-8136,29189,-50242,50242c381337,502669,340655,508645,321548,512466v-10049,6699,-23447,10048,-30146,20097c283742,544054,285148,559477,281354,572756v-2910,10184,-7666,19824,-10048,30145c263625,636184,270157,674964,251209,703385r-20097,30145c220122,777491,224321,773046,200967,813917v-5992,10485,-11557,21606,-20096,30145c169029,855904,153393,863308,140677,874207v-10789,9248,-18928,21421,-30145,30145c91467,919181,50242,944545,50242,944545v-6699,10048,-15340,19045,-20097,30145c24705,987384,23891,1001605,20097,1014884,-503,1086988,20433,993111,,1095271v3350,33494,3846,67398,10049,100483c13953,1216575,30145,1256044,30145,1256044v3350,26796,5943,53697,10049,80387c51893,1412477,46954,1360189,60290,1426866v3996,19978,938,42067,10049,60290l80387,1467060e" filled="f" strokecolor="#002060" strokeweight="3pt">
            <v:stroke joinstyle="miter"/>
            <v:path arrowok="t" o:connecttype="custom" o:connectlocs="914400,0;793820,10049;763675,30145;703385,90436;683288,120581;653143,140677;633046,170822;582805,231112;562708,291403;502418,381838;482321,411983;452176,442128;401934,492370;321548,512466;291402,532563;281354,572756;271306,602901;251209,703385;231112,733530;200967,813917;180871,844062;140677,874207;110532,904352;50242,944545;30145,974690;20097,1014884;0,1095271;10049,1195754;30145,1256044;40194,1336431;60290,1426866;70339,1487156;80387,1467060" o:connectangles="0,0,0,0,0,0,0,0,0,0,0,0,0,0,0,0,0,0,0,0,0,0,0,0,0,0,0,0,0,0,0,0,0"/>
          </v:shape>
        </w:pict>
      </w:r>
      <w:r>
        <w:rPr>
          <w:noProof/>
          <w:lang w:eastAsia="it-IT"/>
        </w:rPr>
        <w:pict>
          <v:shape id="Connettore 2 22" o:spid="_x0000_s1031" type="#_x0000_t32" style="position:absolute;margin-left:357.1pt;margin-top:343.5pt;width:.8pt;height:18.2pt;flip:x y;z-index:251662336;visibility:visible" strokeweight=".5pt">
            <v:stroke endarrow="block" joinstyle="miter"/>
          </v:shape>
        </w:pict>
      </w:r>
      <w:r>
        <w:rPr>
          <w:noProof/>
          <w:lang w:eastAsia="it-IT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Elaborazione 17" o:spid="_x0000_s1032" type="#_x0000_t109" style="position:absolute;margin-left:74.65pt;margin-top:49.2pt;width:210.45pt;height:60.9pt;z-index:251661312;visibility:visible;v-text-anchor:middle" strokecolor="#70ad47" strokeweight="1pt">
            <v:textbox>
              <w:txbxContent>
                <w:p w:rsidR="001D6CED" w:rsidRDefault="001D6CED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  <w:t>Alta via Kanzelweg – Solda</w:t>
                  </w:r>
                </w:p>
                <w:p w:rsidR="001D6CED" w:rsidRDefault="001D6CED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8"/>
                      <w:szCs w:val="28"/>
                    </w:rPr>
                    <w:t>2 agosto 2015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Fumetto 2 15" o:spid="_x0000_s1033" type="#_x0000_t62" style="position:absolute;margin-left:469.45pt;margin-top:180.55pt;width:58.55pt;height:19.8pt;z-index:251659264;visibility:visible;v-text-anchor:middle" adj="-4156,6164" strokecolor="#70ad47" strokeweight="1pt">
            <v:textbox>
              <w:txbxContent>
                <w:p w:rsidR="001D6CED" w:rsidRDefault="001D6CE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Bivio 5 - 12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Fumetto 2 14" o:spid="_x0000_s1034" type="#_x0000_t62" style="position:absolute;margin-left:436.2pt;margin-top:341.95pt;width:70.7pt;height:18.95pt;z-index:251658240;visibility:visible;v-text-anchor:middle" adj="-3369,4459" strokecolor="#70ad47" strokeweight="1pt">
            <v:textbox>
              <w:txbxContent>
                <w:p w:rsidR="001D6CED" w:rsidRDefault="001D6CE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Kanzel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Fumetto 1 11" o:spid="_x0000_s1035" type="#_x0000_t61" style="position:absolute;margin-left:215.45pt;margin-top:303.15pt;width:54.55pt;height:22.15pt;z-index:-251659264;visibility:visible;mso-wrap-edited:f;v-text-anchor:middle" wrapcoords="-592 0 -592 22320 23671 23040 25447 26640 25742 26640 26926 26640 22192 11520 22192 0 -592 0" adj="25944,25843" strokecolor="#70ad47" strokeweight="1pt">
            <v:textbox>
              <w:txbxContent>
                <w:p w:rsidR="001D6CED" w:rsidRDefault="001D6CE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PARTENZA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it-IT"/>
        </w:rPr>
        <w:pict>
          <v:line id="Connettore 1 9" o:spid="_x0000_s1036" style="position:absolute;z-index:251656192;visibility:visible" from="289.05pt,330.85pt" to="422.75pt,349.05pt" strokeweight="3pt">
            <v:stroke dashstyle="dash" joinstyle="miter"/>
          </v:line>
        </w:pict>
      </w:r>
      <w:r>
        <w:rPr>
          <w:noProof/>
          <w:lang w:eastAsia="it-IT"/>
        </w:rPr>
        <w:pict>
          <v:shape id="Figura a mano libera 6" o:spid="_x0000_s1037" style="position:absolute;margin-left:414.05pt;margin-top:178.15pt;width:41.15pt;height:41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515,522514" path="m,472272v16747,6699,37488,32851,50242,20097c117711,424900,5315,384495,100484,432079v3349,10048,5311,20671,10048,30145c124521,490202,138552,500292,160774,522514v14947,-44844,12934,-22184,,-80387c157778,428646,137625,406301,150726,401934v15888,-5296,25652,21836,40193,30145c200115,437334,211016,438778,221064,442127v41325,-61988,19359,-55773,70338,-70338c304681,367995,318198,365090,331596,361740v6092,-9138,41943,-55591,30145,-70338c325650,246288,287213,236414,241161,221064v3349,-10049,1777,-23529,10048,-30146c261993,182291,277921,183866,291402,180870v16672,-3705,33673,-5906,50242,-10048c351920,168253,361341,162514,371789,160773v29918,-4986,60290,-6699,90435,-10048c497190,98277,474318,141519,492369,60290v2298,-10340,5312,-20671,10049,-30145c507819,19343,522515,,522515,e" filled="f" strokecolor="#002060" strokeweight="3pt">
            <v:stroke joinstyle="miter"/>
            <v:path arrowok="t" o:connecttype="custom" o:connectlocs="0,472272;50242,492369;100484,432079;110532,462224;160774,522514;160774,442127;150726,401934;190919,432079;221064,442127;291402,371789;331596,361740;361741,291402;241161,221064;251209,190918;291402,180870;341644,170822;371789,160773;462224,150725;492369,60290;502418,30145;522515,0" o:connectangles="0,0,0,0,0,0,0,0,0,0,0,0,0,0,0,0,0,0,0,0,0"/>
          </v:shape>
        </w:pict>
      </w:r>
      <w:r>
        <w:rPr>
          <w:noProof/>
          <w:lang w:eastAsia="it-IT"/>
        </w:rPr>
        <w:pict>
          <v:shape id="Figura a mano libera 3" o:spid="_x0000_s1038" style="position:absolute;margin-left:440.2pt;margin-top:86.4pt;width:66.8pt;height:87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8200,1115367" path="m160773,1115367v1592,-30238,22306,-267376,,-321547c153541,776256,96265,748763,70338,743578,47114,738933,23446,736879,,733530,61795,702632,27732,721741,100483,673240r30145,-20097l160773,633046v48077,-72114,23115,-43211,70339,-90435c255204,470333,231112,560593,231112,472273v,-10592,6699,-20097,10048,-30146c234461,432079,218695,423824,221064,411982v2369,-11842,21606,-11557,30145,-20096c259748,383347,261875,369285,271305,361741v8271,-6617,20671,-5312,30145,-10049c312252,346291,320559,336501,331595,331596v19358,-8604,60291,-20097,60291,-20097c401934,304800,410995,296307,422031,291402v19358,-8604,60290,-20097,60290,-20097c509117,274655,537330,272125,562708,281354v13355,4856,18321,22262,30145,30145c601666,317374,612950,318198,622998,321547v5117,5117,40901,49888,60290,40194c692762,357004,689987,341644,693336,331596v-3349,-13398,-2388,-28703,-10048,-40194c676589,281354,663945,276706,653143,271305v-9474,-4737,-40737,-10048,-30145,-10048c663331,261257,703385,267956,743578,271305v13398,3350,26965,6081,40193,10049c804061,287441,864430,307271,844061,301451l773723,281354v-37818,-11346,-25646,-7050,-60290,-30145c710083,241161,705279,231485,703384,221064v-4831,-26569,919,-55710,-10048,-80387c689034,130998,673239,133978,663191,130629v-3349,-10048,-10048,-19553,-10048,-30145c653143,86674,655531,71781,663191,60290v9120,-13681,44857,-27059,60290,-30145c800452,14751,793820,45025,793820,e" filled="f" strokecolor="#002060" strokeweight="3pt">
            <v:stroke joinstyle="miter"/>
            <v:path arrowok="t" o:connecttype="custom" o:connectlocs="160773,1115367;160773,793820;70338,743578;0,733530;100483,673240;130628,653143;160773,633046;231112,542611;231112,472273;241160,442127;221064,411982;251209,391886;271305,361741;301450,351692;331595,331596;391886,311499;422031,291402;482321,271305;562708,281354;592853,311499;622998,321547;683288,361741;693336,331596;683288,291402;653143,271305;622998,261257;743578,271305;783771,281354;844061,301451;773723,281354;713433,251209;703384,221064;693336,140677;663191,130629;653143,100484;663191,60290;723481,30145;793820,0" o:connectangles="0,0,0,0,0,0,0,0,0,0,0,0,0,0,0,0,0,0,0,0,0,0,0,0,0,0,0,0,0,0,0,0,0,0,0,0,0,0"/>
          </v:shape>
        </w:pict>
      </w:r>
      <w:r>
        <w:rPr>
          <w:noProof/>
          <w:lang w:eastAsia="it-IT"/>
        </w:rPr>
        <w:pict>
          <v:shape id="Figura a mano libera 2" o:spid="_x0000_s1039" style="position:absolute;margin-left:421.2pt;margin-top:177.35pt;width:33.7pt;height:168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057,2140535" path="m,2140535v3350,-66989,4238,-134146,10049,-200967c10967,1929016,17187,1919607,20097,1909423v25226,-88294,-3990,1920,20097,-70338c73586,1521866,42214,1734540,70339,1607973v6292,-28313,14459,-87003,30145,-110532l120581,1467296v3349,-30145,6040,-60371,10048,-90435c133437,1355803,138903,1310071,150726,1286425v5401,-10802,15191,-19109,20096,-30145c179425,1236922,184220,1216087,190919,1195990v3349,-10048,5311,-20671,10048,-30145c226465,1114850,212755,1138115,241161,1095507v10242,-30727,16366,-44947,20097,-80387c266179,968367,265813,921133,271306,874443v1238,-10519,7138,-19961,10048,-30145c285148,831019,285963,816798,291403,804105v4757,-11100,13397,-20097,20096,-30145c314849,760562,315372,746118,321548,733766v10802,-21603,40193,-60290,40193,-60290c365090,663428,365914,652144,371789,643331v7883,-11824,28576,-16021,30145,-30145c407495,563141,395235,512703,391886,462461v4224,-88700,436,-182833,20097,-271306c414281,180815,418682,171058,422031,161010,411147,-13136,465679,236,371789,236e" filled="f" strokecolor="#002060" strokeweight="3pt">
            <v:stroke joinstyle="miter"/>
            <v:path arrowok="t" o:connecttype="custom" o:connectlocs="0,2140535;10049,1939568;20097,1909423;40194,1839085;70339,1607973;100484,1497441;120581,1467296;130629,1376861;150726,1286425;170822,1256280;190919,1195990;200967,1165845;241161,1095507;261258,1015120;271306,874443;281354,844298;291403,804105;311499,773960;321548,733766;361741,673476;371789,643331;401934,613186;391886,462461;411983,191155;422031,161010;371789,236" o:connectangles="0,0,0,0,0,0,0,0,0,0,0,0,0,0,0,0,0,0,0,0,0,0,0,0,0,0"/>
          </v:shape>
        </w:pict>
      </w:r>
      <w:bookmarkStart w:id="0" w:name="_GoBack"/>
      <w:r>
        <w:rPr>
          <w:rFonts w:ascii="Times New Roman" w:hAnsi="Times New Roman" w:cs="Times New Roman"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735pt;height:519.75pt;visibility:visible" filled="t" fillcolor="yellow">
            <v:imagedata r:id="rId4" o:title=""/>
          </v:shape>
        </w:pict>
      </w:r>
      <w:bookmarkEnd w:id="0"/>
    </w:p>
    <w:sectPr w:rsidR="001D6CED" w:rsidSect="001D6CED">
      <w:pgSz w:w="16838" w:h="11906" w:orient="landscape"/>
      <w:pgMar w:top="567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 ITC">
    <w:altName w:val="Calligraph421 B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embedSystemFonts/>
  <w:defaultTabStop w:val="708"/>
  <w:hyphenationZone w:val="283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CED"/>
    <w:rsid w:val="001D6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2</Words>
  <Characters>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unicredit</dc:creator>
  <cp:keywords/>
  <dc:description/>
  <cp:lastModifiedBy>Utente</cp:lastModifiedBy>
  <cp:revision>3</cp:revision>
  <dcterms:created xsi:type="dcterms:W3CDTF">2015-07-22T13:28:00Z</dcterms:created>
  <dcterms:modified xsi:type="dcterms:W3CDTF">2015-07-22T13:29:00Z</dcterms:modified>
</cp:coreProperties>
</file>