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BEF" w:rsidRDefault="00260BEF">
      <w:pPr>
        <w:rPr>
          <w:rFonts w:ascii="Times New Roman" w:hAnsi="Times New Roman" w:cs="Times New Roman"/>
        </w:rPr>
      </w:pPr>
      <w:r>
        <w:rPr>
          <w:noProof/>
          <w:lang w:eastAsia="it-IT"/>
        </w:rPr>
        <w:pict>
          <v:rect id="_x0000_s1026" style="position:absolute;margin-left:25.1pt;margin-top:480.95pt;width:218.35pt;height:69pt;z-index:251665408">
            <v:textbox>
              <w:txbxContent>
                <w:p w:rsidR="00260BEF" w:rsidRDefault="00260BEF">
                  <w:pPr>
                    <w:jc w:val="center"/>
                    <w:rPr>
                      <w:rFonts w:ascii="Bradley Hand ITC" w:hAnsi="Bradley Hand ITC" w:cs="Bradley Hand ITC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Bradley Hand ITC" w:hAnsi="Bradley Hand ITC" w:cs="Bradley Hand ITC"/>
                      <w:b/>
                      <w:bCs/>
                      <w:sz w:val="24"/>
                      <w:szCs w:val="24"/>
                    </w:rPr>
                    <w:t>Da Passo Nigra a St. Zyprian in Tires</w:t>
                  </w:r>
                </w:p>
                <w:p w:rsidR="00260BEF" w:rsidRDefault="00260BEF">
                  <w:pPr>
                    <w:jc w:val="center"/>
                    <w:rPr>
                      <w:rFonts w:ascii="Bradley Hand ITC" w:hAnsi="Bradley Hand ITC" w:cs="Bradley Hand ITC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Bradley Hand ITC" w:hAnsi="Bradley Hand ITC" w:cs="Bradley Hand ITC"/>
                      <w:b/>
                      <w:bCs/>
                      <w:sz w:val="24"/>
                      <w:szCs w:val="24"/>
                    </w:rPr>
                    <w:t>5 escurs. 2016 – 5 giugno 2016</w:t>
                  </w:r>
                </w:p>
              </w:txbxContent>
            </v:textbox>
          </v:rect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61.2pt;margin-top:218.45pt;width:26.25pt;height:12.75pt;flip:x y;z-index:251664384" o:connectortype="straight" strokecolor="red" strokeweight="4.5pt">
            <v:stroke endarrow="block"/>
          </v:shape>
        </w:pict>
      </w:r>
      <w:r>
        <w:rPr>
          <w:noProof/>
          <w:lang w:eastAsia="it-IT"/>
        </w:rPr>
        <w:pict>
          <v:shape id="_x0000_s1028" type="#_x0000_t32" style="position:absolute;margin-left:322.95pt;margin-top:443.45pt;width:24.75pt;height:20.25pt;z-index:251663360" o:connectortype="straight" strokecolor="red" strokeweight="4.5pt">
            <v:stroke endarrow="block"/>
          </v:shape>
        </w:pict>
      </w:r>
      <w:r>
        <w:rPr>
          <w:noProof/>
          <w:lang w:eastAsia="it-IT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margin-left:19.2pt;margin-top:192.2pt;width:42pt;height:17.25pt;z-index:251662336" adj="8691,35687">
            <v:textbox>
              <w:txbxContent>
                <w:p w:rsidR="00260BEF" w:rsidRDefault="00260BE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ARRIVO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0" type="#_x0000_t62" style="position:absolute;margin-left:287.7pt;margin-top:176.45pt;width:73.5pt;height:21.75pt;z-index:251661312" adj="15,29048">
            <v:textbox>
              <w:txbxContent>
                <w:p w:rsidR="00260BEF" w:rsidRDefault="00260BEF">
                  <w:pPr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M.ga Plafötsch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1" type="#_x0000_t62" style="position:absolute;margin-left:387.45pt;margin-top:298.7pt;width:68.25pt;height:18.75pt;z-index:251660288" adj="29924,5357">
            <v:textbox>
              <w:txbxContent>
                <w:p w:rsidR="00260BEF" w:rsidRDefault="00260BE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M.ga Hanicker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2" type="#_x0000_t62" style="position:absolute;margin-left:428.5pt;margin-top:463.7pt;width:70.7pt;height:17.25pt;z-index:251659264" adj="-2872,11833">
            <v:textbox>
              <w:txbxContent>
                <w:p w:rsidR="00260BEF" w:rsidRDefault="00260BE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M.ga Baumann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3" type="#_x0000_t61" style="position:absolute;margin-left:161.7pt;margin-top:425.65pt;width:99.75pt;height:17.8pt;z-index:251658240" adj="25011,5157">
            <v:textbox>
              <w:txbxContent>
                <w:p w:rsidR="00260BEF" w:rsidRDefault="00260BE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PARTENZA – Passo Nigra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4" style="position:absolute;margin-left:25.1pt;margin-top:225.15pt;width:113.75pt;height:24.8pt;z-index:251657216" coordsize="2275,496" path="m2267,121hdc2238,209,2275,128,2207,196v-13,13,-14,38,-30,45c2145,255,2107,251,2072,256v-20,30,-49,56,-60,90c2007,361,2008,380,1997,391v-29,29,-80,22,-120,30c1861,431,1812,470,1787,466v-18,-3,-29,-22,-45,-30c1728,429,1712,426,1697,421v-56,19,-79,56,-135,75c1457,491,1351,493,1247,481v-53,-6,-127,-42,-180,-60c1015,404,980,382,932,361,903,348,842,331,842,331v-108,36,-68,29,-270,c525,324,482,301,437,286v-15,-5,-45,-15,-45,-15c318,286,240,298,167,316v-31,8,-90,30,-90,30c62,341,41,344,32,331,14,305,2,241,2,241,7,176,,109,17,46,22,29,44,20,62,16,136,,190,1,257,1e" filled="f" strokecolor="#002060" strokeweight="3pt">
            <v:path arrowok="t"/>
          </v:shape>
        </w:pict>
      </w:r>
      <w:r>
        <w:rPr>
          <w:noProof/>
          <w:lang w:eastAsia="it-IT"/>
        </w:rPr>
        <w:pict>
          <v:shape id="_x0000_s1035" style="position:absolute;margin-left:78.45pt;margin-top:229.7pt;width:60pt;height:20.25pt;z-index:251656192" coordsize="1200,405" path="m1200,hdc1185,10,1166,16,1155,30v-10,12,-4,34,-15,45c1129,86,1109,83,1095,90v-45,23,-93,47,-135,75c913,235,892,286,825,330v-9,28,-15,75,-60,75c747,405,736,382,720,375,691,362,630,345,630,345v-118,30,-92,31,-240,15c248,265,256,285,45,270,30,260,,240,,240e" filled="f">
            <v:path arrowok="t"/>
          </v:shape>
        </w:pict>
      </w:r>
      <w:r>
        <w:rPr>
          <w:noProof/>
          <w:lang w:eastAsia="it-IT"/>
        </w:rPr>
        <w:pict>
          <v:shape id="_x0000_s1036" style="position:absolute;margin-left:136.95pt;margin-top:186.95pt;width:150.75pt;height:44.25pt;z-index:251655168" coordsize="3015,885" path="m3015,420hdc3000,430,2986,443,2970,450v-29,13,-90,30,-90,30c2860,475,2837,476,2820,465v-44,-29,-32,-97,-45,-135c2769,313,2754,301,2745,285v-19,-33,-21,-75,-45,-105c2679,154,2640,145,2610,135,2505,30,2561,55,2460,30v-60,5,-120,15,-180,15c2209,45,2110,10,2040,v-76,11,-137,27,-210,45c1766,88,1744,152,1680,195v-75,-25,-91,-21,-135,45c1467,214,1476,237,1410,270v-62,31,-145,36,-210,45c1125,340,1160,315,1125,420v-5,15,-15,45,-15,45c1105,515,1106,566,1095,615v-5,22,-22,39,-30,60c1053,704,1045,735,1035,765v-21,62,-20,97,-90,120c903,881,793,884,735,855v-16,-8,-29,-23,-45,-30c661,812,600,795,600,795,416,813,306,830,105,840,8,872,37,848,,885e" filled="f" strokecolor="#002060" strokeweight="3pt">
            <v:path arrowok="t"/>
          </v:shape>
        </w:pict>
      </w:r>
      <w:r>
        <w:rPr>
          <w:noProof/>
          <w:lang w:eastAsia="it-IT"/>
        </w:rPr>
        <w:pict>
          <v:shape id="_x0000_s1037" style="position:absolute;margin-left:284.65pt;margin-top:202.7pt;width:111.15pt;height:63.75pt;z-index:251654144" coordsize="2223,1275" path="m1801,1275hdc1831,1265,1865,1263,1891,1245v15,-10,27,-26,45,-30c1985,1204,2036,1205,2086,1200v77,-26,109,-58,135,-135c2216,1030,2223,991,2206,960v-44,-82,-71,-84,-135,-105c1921,892,1780,846,1636,810v-30,-20,-70,-30,-90,-60c1512,700,1516,694,1456,660v-42,-24,-93,-37,-135,-60c1244,557,1170,499,1096,450v-13,-9,-31,-8,-45,-15c1006,412,962,381,916,360,887,347,826,330,826,330,710,214,768,241,676,210,644,162,594,116,541,90,513,76,451,60,451,60,,80,196,,46,150e" filled="f" strokecolor="#002060" strokeweight="3pt">
            <v:path arrowok="t"/>
          </v:shape>
        </w:pict>
      </w:r>
      <w:r>
        <w:rPr>
          <w:noProof/>
          <w:lang w:eastAsia="it-IT"/>
        </w:rPr>
        <w:pict>
          <v:shape id="_x0000_s1038" style="position:absolute;margin-left:372.45pt;margin-top:266.35pt;width:117.3pt;height:39.1pt;z-index:251653120" coordsize="2346,782" path="m2295,782hdc2310,772,2333,769,2340,752v6,-15,-2,-36,-15,-45c2299,689,2265,687,2235,677v-17,-6,-30,-20,-45,-30c2180,632,2174,613,2160,602v-12,-10,-36,-2,-45,-15c2019,442,2176,563,2055,482v-29,-88,8,-7,-60,-75c1982,394,1979,373,1965,362v-12,-10,-31,-8,-45,-15c1904,339,1891,325,1875,317v-14,-7,-31,-7,-45,-15c1798,284,1775,251,1740,242v-75,-19,-40,-8,-105,-30c1593,149,1588,143,1515,167v-5,20,-15,39,-15,60c1500,243,1531,272,1515,272v-18,,-16,-34,-30,-45c1473,217,1455,217,1440,212v-48,71,-24,28,-60,135c1374,364,1350,367,1335,377,1258,326,1207,224,1125,197v-15,-5,-31,-7,-45,-15c1048,164,990,122,990,122,874,161,746,140,630,107,598,98,573,66,540,62,426,49,310,52,195,47,175,44,,,,62e" filled="f" strokecolor="#002060" strokeweight="3pt">
            <v:path arrowok="t"/>
          </v:shape>
        </w:pict>
      </w:r>
      <w:r>
        <w:rPr>
          <w:noProof/>
          <w:lang w:eastAsia="it-IT"/>
        </w:rPr>
        <w:pict>
          <v:shape id="_x0000_s1039" style="position:absolute;margin-left:463.2pt;margin-top:306.95pt;width:23.25pt;height:82.5pt;z-index:251652096" coordsize="465,1650" path="m,1650hdc15,1645,34,1646,45,1635v11,-11,13,-29,15,-45c68,1520,67,1450,75,1380v4,-36,21,-70,30,-105c114,1161,114,1053,150,945v-5,-30,-3,-62,-15,-90c126,836,102,828,90,810,81,797,80,780,75,765,80,695,82,625,90,555v2,-16,4,-34,15,-45c150,465,223,426,285,405,360,292,304,271,345,105v4,-17,31,-18,45,-30c390,75,457,8,465,e" filled="f" strokecolor="#002060" strokeweight="3pt">
            <v:path arrowok="t"/>
          </v:shape>
        </w:pict>
      </w:r>
      <w:r>
        <w:rPr>
          <w:noProof/>
          <w:lang w:eastAsia="it-IT"/>
        </w:rPr>
        <w:pict>
          <v:shape id="_x0000_s1040" style="position:absolute;margin-left:408.45pt;margin-top:387.2pt;width:57pt;height:89.25pt;z-index:251651072" coordsize="1140,1785" path="m210,1785hdc186,1749,75,1604,60,1560,45,1515,30,1470,15,1425,10,1410,,1380,,1380v5,-15,4,-34,15,-45c26,1324,44,1322,60,1320v55,-8,110,-10,165,-15c235,1275,245,1245,255,1215v10,-30,60,-20,90,-30c362,1179,375,1165,390,1155v5,-15,5,-33,15,-45c416,1096,440,1095,450,1080v50,-79,5,-80,60,-135c523,932,540,925,555,915v33,-49,72,-71,105,-120c700,636,646,823,705,690,747,595,720,585,810,525,843,295,798,504,855,375v13,-29,4,-72,30,-90c915,265,945,245,975,225v15,-10,45,-30,45,-30c1035,150,1050,105,1065,60v6,-17,31,-19,45,-30c1121,21,1130,10,1140,e" filled="f" strokecolor="#002060" strokeweight="3pt">
            <v:path arrowok="t"/>
          </v:shape>
        </w:pict>
      </w:r>
      <w:r>
        <w:rPr>
          <w:noProof/>
          <w:lang w:eastAsia="it-IT"/>
        </w:rPr>
        <w:pict>
          <v:shape id="_x0000_s1041" style="position:absolute;margin-left:281.8pt;margin-top:425.65pt;width:146.7pt;height:74.95pt;z-index:251650048" coordsize="2934,1499" path="m13,26hdc51,139,,,58,116v7,14,5,33,15,45c84,175,103,181,118,191v22,67,54,69,105,120c228,326,228,344,238,356v11,14,32,18,45,30c315,414,343,446,373,476v28,28,47,62,75,90c453,581,452,600,463,611v11,11,31,7,45,15c540,644,568,666,598,686v19,12,40,20,60,30c705,786,724,774,808,791v28,19,62,26,90,45c916,848,926,868,943,881v170,132,26,21,135,75c1094,964,1106,980,1123,986v24,9,50,8,75,15c1258,1017,1319,1041,1378,1061v17,6,29,23,45,30c1452,1104,1487,1103,1513,1121v60,40,223,101,300,120c1913,1227,1940,1231,1993,1151v189,24,66,-17,165,60c2186,1233,2248,1271,2248,1271v78,-52,66,-57,210,-15c2493,1266,2548,1316,2548,1316v55,83,121,105,210,135c2790,1462,2816,1485,2848,1496v25,-5,57,3,75,-15c2934,1470,2910,1452,2908,1436v-8,-55,-8,-110,-15,-165c2879,1164,2816,1089,2743,1016e" filled="f" strokecolor="#002060" strokeweight="3pt">
            <v:path arrowok="t"/>
          </v:shape>
        </w:pict>
      </w:r>
      <w:r>
        <w:rPr>
          <w:rFonts w:ascii="Times New Roman" w:hAnsi="Times New Roman" w:cs="Times New Roman"/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0" o:spid="_x0000_i1025" type="#_x0000_t75" alt="Scan0007.jpg" style="width:539.25pt;height:563.25pt;visibility:visible">
            <v:imagedata r:id="rId4" o:title=""/>
          </v:shape>
        </w:pict>
      </w:r>
    </w:p>
    <w:p w:rsidR="00260BEF" w:rsidRDefault="00260BEF">
      <w:pPr>
        <w:ind w:left="2124" w:firstLine="708"/>
        <w:rPr>
          <w:rFonts w:ascii="Times New Roman" w:hAnsi="Times New Roman" w:cs="Times New Roman"/>
          <w:sz w:val="16"/>
          <w:szCs w:val="16"/>
        </w:rPr>
      </w:pPr>
      <w:r>
        <w:rPr>
          <w:sz w:val="16"/>
          <w:szCs w:val="16"/>
        </w:rPr>
        <w:t>PROFILO ALTIMETRICO</w:t>
      </w:r>
    </w:p>
    <w:p w:rsidR="00260BEF" w:rsidRDefault="00260BEF">
      <w:pPr>
        <w:ind w:left="141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pict>
          <v:shape id="Immagine 1" o:spid="_x0000_i1026" type="#_x0000_t75" alt="p-2ebc5cfc-53fa-46e5-9082-35e37d76dcec.png" style="width:240pt;height:120pt;visibility:visible">
            <v:imagedata r:id="rId5" o:title=""/>
          </v:shape>
        </w:pict>
      </w:r>
    </w:p>
    <w:sectPr w:rsidR="00260BEF" w:rsidSect="00260BEF">
      <w:pgSz w:w="11906" w:h="16838"/>
      <w:pgMar w:top="851" w:right="113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adley Hand ITC">
    <w:altName w:val="Calligraph421 B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oNotHyphenateCaps/>
  <w:drawingGridHorizontalSpacing w:val="110"/>
  <w:displayHorizontalDrawingGridEvery w:val="2"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0BEF"/>
    <w:rsid w:val="00260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5</Words>
  <Characters>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Marcello</dc:creator>
  <cp:keywords/>
  <dc:description/>
  <cp:lastModifiedBy>Utente</cp:lastModifiedBy>
  <cp:revision>2</cp:revision>
  <dcterms:created xsi:type="dcterms:W3CDTF">2016-05-21T17:00:00Z</dcterms:created>
  <dcterms:modified xsi:type="dcterms:W3CDTF">2016-05-21T17:00:00Z</dcterms:modified>
</cp:coreProperties>
</file>