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67" w:rsidRDefault="002C6267">
      <w:pPr>
        <w:ind w:left="426"/>
        <w:rPr>
          <w:rFonts w:ascii="Times New Roman" w:hAnsi="Times New Roman" w:cs="Times New Roman"/>
        </w:rPr>
      </w:pPr>
      <w:r>
        <w:rPr>
          <w:noProof/>
          <w:lang w:eastAsia="it-IT"/>
        </w:rPr>
        <w:pict>
          <v:rect id="_x0000_s1026" style="position:absolute;left:0;text-align:left;margin-left:109.05pt;margin-top:417.45pt;width:226.5pt;height:57.75pt;z-index:251669504">
            <v:textbox style="mso-next-textbox:#_x0000_s1026">
              <w:txbxContent>
                <w:p w:rsidR="002C6267" w:rsidRDefault="002C6267">
                  <w:pPr>
                    <w:jc w:val="center"/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  <w:t>Al Rifugio Coston</w:t>
                  </w:r>
                </w:p>
                <w:p w:rsidR="002C6267" w:rsidRDefault="002C6267">
                  <w:pPr>
                    <w:jc w:val="center"/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  <w:t>9^ escurs. 2016 – 31 luglio</w:t>
                  </w:r>
                </w:p>
              </w:txbxContent>
            </v:textbox>
          </v:rect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602.55pt;margin-top:224.7pt;width:5.25pt;height:3.75pt;flip:x;z-index:251668480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28" type="#_x0000_t32" style="position:absolute;left:0;text-align:left;margin-left:473.55pt;margin-top:70.2pt;width:0;height:10.5pt;z-index:251667456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29" type="#_x0000_t32" style="position:absolute;left:0;text-align:left;margin-left:384.3pt;margin-top:89.7pt;width:39.75pt;height:0;z-index:251666432" o:connectortype="straight" strokecolor="red" strokeweight="3pt">
            <v:stroke endarrow="block"/>
          </v:shape>
        </w:pict>
      </w:r>
      <w:r>
        <w:rPr>
          <w:noProof/>
          <w:lang w:eastAsia="it-IT"/>
        </w:rPr>
        <w:pict>
          <v:shape id="_x0000_s1030" type="#_x0000_t32" style="position:absolute;left:0;text-align:left;margin-left:366.3pt;margin-top:127.95pt;width:18pt;height:12pt;flip:x y;z-index:251665408" o:connectortype="straight" strokecolor="red" strokeweight="3pt">
            <v:stroke endarrow="block"/>
          </v:shape>
        </w:pict>
      </w:r>
      <w:r>
        <w:rPr>
          <w:noProof/>
          <w:lang w:eastAsia="it-IT"/>
        </w:rPr>
        <w:pict>
          <v:shape id="_x0000_s1031" type="#_x0000_t32" style="position:absolute;left:0;text-align:left;margin-left:465.3pt;margin-top:345.45pt;width:.45pt;height:23.25pt;flip:y;z-index:251664384" o:connectortype="straight" strokecolor="red" strokeweight="3pt">
            <v:stroke endarrow="block"/>
          </v:shape>
        </w:pict>
      </w:r>
      <w:r>
        <w:rPr>
          <w:noProof/>
          <w:lang w:eastAsia="it-IT"/>
        </w:rPr>
        <w:pict>
          <v:shape id="_x0000_s1032" type="#_x0000_t32" style="position:absolute;left:0;text-align:left;margin-left:547.8pt;margin-top:464.7pt;width:19.5pt;height:18pt;flip:x;z-index:251663360" o:connectortype="straight" strokecolor="red" strokeweight="3pt">
            <v:stroke endarrow="block"/>
          </v:shape>
        </w:pict>
      </w:r>
      <w:r>
        <w:rPr>
          <w:noProof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3" type="#_x0000_t66" style="position:absolute;left:0;text-align:left;margin-left:438.2pt;margin-top:139.95pt;width:99.85pt;height:32.25pt;z-index:251662336" fillcolor="#ffc000">
            <v:textbox style="mso-next-textbox:#_x0000_s1033">
              <w:txbxContent>
                <w:p w:rsidR="002C6267" w:rsidRDefault="002C626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Ev.discesa  con segg.</w:t>
                  </w:r>
                </w:p>
                <w:p w:rsidR="002C6267" w:rsidRDefault="002C6267">
                  <w:pPr>
                    <w:rPr>
                      <w:sz w:val="16"/>
                      <w:szCs w:val="16"/>
                    </w:rPr>
                  </w:pPr>
                </w:p>
                <w:p w:rsidR="002C6267" w:rsidRDefault="002C626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con segg.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66" style="position:absolute;left:0;text-align:left;margin-left:607.8pt;margin-top:305.7pt;width:45.75pt;height:25.5pt;z-index:251661312" fillcolor="#ffc000">
            <v:textbox style="mso-next-textbox:#_x0000_s1034">
              <w:txbxContent>
                <w:p w:rsidR="002C6267" w:rsidRDefault="002C626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Funivia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35" style="position:absolute;left:0;text-align:left;margin-left:323.55pt;margin-top:176.7pt;width:60.75pt;height:32.25pt;z-index:251658240" arcsize="10923f" fillcolor="yellow">
            <v:textbox style="mso-next-textbox:#_x0000_s1035">
              <w:txbxContent>
                <w:p w:rsidR="002C6267" w:rsidRDefault="002C6267">
                  <w:pPr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Rif. K 2 Langestein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036" type="#_x0000_t32" style="position:absolute;left:0;text-align:left;margin-left:457.05pt;margin-top:423.45pt;width:8.25pt;height:0;z-index:251660288" o:connectortype="straight" strokecolor="yellow" strokeweight="3pt">
            <v:stroke endarrow="block"/>
          </v:shape>
        </w:pict>
      </w:r>
      <w:r>
        <w:rPr>
          <w:noProof/>
          <w:lang w:eastAsia="it-IT"/>
        </w:rPr>
        <w:pict>
          <v:shape id="_x0000_s1037" type="#_x0000_t32" style="position:absolute;left:0;text-align:left;margin-left:384.3pt;margin-top:186.45pt;width:15.75pt;height:0;z-index:251659264" o:connectortype="straight" strokecolor="yellow" strokeweight="3pt">
            <v:stroke endarrow="block"/>
          </v:shape>
        </w:pict>
      </w:r>
      <w:r>
        <w:rPr>
          <w:noProof/>
          <w:lang w:eastAsia="it-IT"/>
        </w:rPr>
        <w:pict>
          <v:roundrect id="_x0000_s1038" style="position:absolute;left:0;text-align:left;margin-left:400.05pt;margin-top:417.45pt;width:57pt;height:16.5pt;z-index:251657216" arcsize="10923f" fillcolor="yellow">
            <v:textbox style="mso-next-textbox:#_x0000_s1038">
              <w:txbxContent>
                <w:p w:rsidR="002C6267" w:rsidRDefault="002C6267">
                  <w:pPr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Rif.COSTON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left:0;text-align:left;margin-left:613.05pt;margin-top:379.95pt;width:1in;height:17.25pt;z-index:251656192" adj="-2055,31555">
            <v:textbox>
              <w:txbxContent>
                <w:p w:rsidR="002C6267" w:rsidRDefault="002C626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Staz.Intermedia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40" style="position:absolute;left:0;text-align:left;margin-left:465.75pt;margin-top:51.45pt;width:49.8pt;height:18.75pt;z-index:251655168" arcsize="10923f">
            <v:textbox>
              <w:txbxContent>
                <w:p w:rsidR="002C6267" w:rsidRDefault="002C6267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highlight w:val="yellow"/>
                    </w:rPr>
                    <w:t>ARRIVO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roundrect id="_x0000_s1041" style="position:absolute;left:0;text-align:left;margin-left:607.8pt;margin-top:203.7pt;width:55.5pt;height:21pt;z-index:251654144" arcsize="10923f">
            <v:textbox>
              <w:txbxContent>
                <w:p w:rsidR="002C6267" w:rsidRDefault="002C6267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highlight w:val="yellow"/>
                    </w:rPr>
                    <w:t>PARTENZA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042" style="position:absolute;left:0;text-align:left;margin-left:473.55pt;margin-top:80.7pt;width:16.5pt;height:15pt;z-index:251653120" coordsize="330,300" path="m330,300hdc287,236,219,204,165,150,143,83,125,82,60,60,40,40,20,20,,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3" type="#_x0000_t32" style="position:absolute;left:0;text-align:left;margin-left:400.05pt;margin-top:94.95pt;width:90.75pt;height:91.5pt;flip:y;z-index:251652096" o:connectortype="straight" strokeweight="3pt">
            <v:stroke dashstyle="1 1"/>
          </v:shape>
        </w:pict>
      </w:r>
      <w:r>
        <w:rPr>
          <w:noProof/>
          <w:lang w:eastAsia="it-IT"/>
        </w:rPr>
        <w:pict>
          <v:shape id="_x0000_s1044" type="#_x0000_t32" style="position:absolute;left:0;text-align:left;margin-left:594.3pt;margin-top:228.45pt;width:8.25pt;height:177.75pt;z-index:251651072" o:connectortype="straight" strokeweight="4.5pt">
            <v:stroke dashstyle="1 1"/>
          </v:shape>
        </w:pict>
      </w:r>
      <w:r>
        <w:rPr>
          <w:noProof/>
          <w:lang w:eastAsia="it-IT"/>
        </w:rPr>
        <w:pict>
          <v:shape id="_x0000_s1045" style="position:absolute;left:0;text-align:left;margin-left:335.55pt;margin-top:70.2pt;width:129.75pt;height:19.5pt;z-index:251650048" coordsize="2595,390" path="m345,330hdc365,335,386,337,405,345v17,7,58,17,45,30c435,390,410,365,390,360,360,340,330,320,300,300,285,290,255,270,255,270,206,196,182,210,90,195,50,134,23,143,,75,5,60,3,40,15,30,31,17,54,16,75,15,195,6,315,5,435,,559,21,676,65,795,105v17,6,29,23,45,30c910,166,1018,169,1080,210v58,39,28,24,90,45c1288,240,1375,208,1485,180v116,11,203,29,315,45c1850,242,1900,253,1950,270v129,-22,144,-31,285,-15c2265,265,2295,275,2325,285v15,5,45,15,45,15c2440,295,2512,303,2580,285v15,-4,15,-45,15,-45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6" style="position:absolute;left:0;text-align:left;margin-left:303pt;margin-top:86.2pt;width:97.05pt;height:100.25pt;z-index:251649024" coordsize="1941,2005" path="m1941,2005hdc1938,1991,1917,1904,1911,1900v-26,-18,-90,-30,-90,-30c1798,1836,1741,1698,1716,1690v-30,-10,-90,-30,-90,-30c1616,1645,1610,1627,1596,1615v-27,-24,-90,-60,-90,-60c1501,1540,1502,1521,1491,1510v-25,-25,-90,-60,-90,-60c1383,1395,1358,1352,1311,1315v-43,-33,-97,-52,-135,-90c1128,1177,1120,1141,1056,1120,1016,1060,993,1002,951,940,941,925,938,901,921,895v-15,-5,-30,-10,-45,-15c844,782,891,885,771,805,741,785,681,745,681,745v-32,11,-57,39,-90,45c527,802,461,800,396,805v-15,5,-33,5,-45,15c305,857,333,901,306,820v16,-81,-2,-109,75,-135c401,655,430,629,441,595v5,-15,5,-33,15,-45c467,536,486,530,501,520v39,-59,53,-66,30,-135c479,391,359,395,306,430v-15,10,-29,23,-45,30c100,531,228,452,126,520,91,515,53,521,21,505,7,498,,475,6,460v7,-17,30,-20,45,-30c98,360,84,309,171,280,197,203,229,171,306,145,392,16,277,168,381,85,488,,272,57,531,25v115,5,231,3,345,15c945,47,988,85,1056,85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7" style="position:absolute;left:0;text-align:left;margin-left:366.3pt;margin-top:188.7pt;width:85.5pt;height:111.05pt;z-index:251648000" coordsize="1710,2221" path="m1710,2220hdc1678,2125,1603,2133,1515,2115v-95,24,-43,4,-150,75c1340,2207,1305,2200,1275,2205v-120,-5,-244,16,-360,-15c884,2182,895,2130,885,2100v-6,-17,-28,-24,-45,-30c820,2063,689,2043,675,2040v-56,-12,-94,-46,-150,-60c510,1970,496,1958,480,1950v-14,-7,-34,-4,-45,-15c315,1815,443,1859,300,1830,261,1714,239,1689,135,1620v-5,15,1,45,-15,45c91,1665,62,1589,45,1575,33,1565,15,1565,,1560v10,-15,17,-32,30,-45c43,1502,64,1499,75,1485v10,-12,4,-34,15,-45c101,1429,121,1432,135,1425v103,-51,-25,-16,120,-45c326,1332,294,1367,330,1260v11,-34,60,-90,60,-90c394,1144,400,1056,420,1020,464,942,527,880,555,795,550,715,551,634,540,555v-4,-31,-30,-90,-30,-90c519,277,454,88,630,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8" style="position:absolute;left:0;text-align:left;margin-left:438.2pt;margin-top:298.95pt;width:27.55pt;height:124.5pt;z-index:251646976" coordsize="551,2490" path="m527,2490hdc551,2417,537,2408,467,2385v-62,-185,9,-17,-75,-135c323,2153,406,2219,317,2160v-20,-30,-40,-60,-60,-90c228,2027,241,1970,197,1935v-12,-10,-30,-10,-45,-15c139,1842,134,1803,92,1740,80,1635,85,1595,32,1515v-5,-45,-8,-90,-15,-135c14,1364,,1351,2,1335v3,-31,30,-90,30,-90c37,1175,30,1103,47,1035v4,-17,34,-16,45,-30c102,993,102,975,107,960v1,-15,-9,-222,30,-300c145,644,160,631,167,615v13,-29,30,-90,30,-90c187,495,157,465,167,435v16,-49,44,-86,60,-135c234,235,216,156,257,105,323,23,302,146,302,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9" style="position:absolute;left:0;text-align:left;margin-left:462.3pt;margin-top:410.7pt;width:140.25pt;height:93pt;z-index:251645952" coordsize="2805,1860" path="m2805,hdc2790,5,2771,4,2760,15v-11,11,-8,31,-15,45c2737,76,2723,89,2715,105v-17,34,-28,71,-45,105c2691,402,2699,459,2595,615v-9,13,-30,11,-45,15c2391,675,2614,604,2400,675v-17,6,-29,23,-45,30c2326,718,2295,725,2265,735v-94,31,-60,65,-135,75c2070,818,2010,820,1950,825v-34,51,-77,77,-120,120c1792,888,1714,816,1650,795v-10,-15,-22,-29,-30,-45c1613,736,1619,712,1605,705v-14,-7,-30,10,-45,15c1543,770,1536,822,1515,870v-7,17,-23,29,-30,45c1472,944,1477,983,1455,1005v-43,43,-69,86,-120,120c1305,1170,1290,1215,1260,1260v14,116,35,145,15,255c1270,1540,1267,1565,1260,1590v-8,31,-30,90,-30,90c1197,1658,1168,1617,1155,1695v-3,16,29,38,15,45c1154,1748,1140,1720,1125,1710v-10,15,-24,28,-30,45c1086,1779,1093,1808,1080,1830v-9,16,-30,20,-45,30c1030,1835,1036,1805,1020,1785v-55,-71,-148,-71,-225,-90c666,1609,829,1712,705,1650v-16,-8,-29,-23,-45,-30c631,1607,596,1608,570,1590v-58,-39,-28,-24,-90,-45c440,1425,500,1565,420,1485v-80,-80,60,-20,-60,-60c291,1322,289,1369,315,1290v-24,-95,-4,-43,-75,-150c181,1051,241,1066,180,1005,167,992,150,985,135,975,125,945,107,842,90,825,65,800,,765,,765,9,730,30,696,30,660,30,624,12,576,,540,15,480,45,423,45,360e" filled="f" strokecolor="#002060" strokeweight="3pt">
            <v:path arrowok="t"/>
          </v:shape>
        </w:pict>
      </w:r>
      <w:r>
        <w:rPr>
          <w:rFonts w:ascii="Times New Roman" w:hAnsi="Times New Roman" w:cs="Times New Roman"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0" o:spid="_x0000_i1025" type="#_x0000_t75" alt="Scan0011.jpg" style="width:664.5pt;height:537pt;visibility:visible">
            <v:imagedata r:id="rId4" o:title=""/>
          </v:shape>
        </w:pict>
      </w:r>
    </w:p>
    <w:sectPr w:rsidR="002C6267" w:rsidSect="002C6267">
      <w:pgSz w:w="16838" w:h="11906" w:orient="landscape"/>
      <w:pgMar w:top="426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adley Hand ITC">
    <w:altName w:val="Calligraph421 B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drawingGridHorizontalSpacing w:val="110"/>
  <w:displayHorizont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6267"/>
    <w:rsid w:val="002C6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</Words>
  <Characters>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Marcello</dc:creator>
  <cp:keywords/>
  <dc:description/>
  <cp:lastModifiedBy>Utente</cp:lastModifiedBy>
  <cp:revision>2</cp:revision>
  <dcterms:created xsi:type="dcterms:W3CDTF">2016-07-27T08:51:00Z</dcterms:created>
  <dcterms:modified xsi:type="dcterms:W3CDTF">2016-07-27T08:51:00Z</dcterms:modified>
</cp:coreProperties>
</file>